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Y="25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D2227" w:rsidRPr="00846B76" w:rsidTr="00CD2227">
        <w:tc>
          <w:tcPr>
            <w:tcW w:w="5000" w:type="pct"/>
            <w:shd w:val="clear" w:color="auto" w:fill="731F1C" w:themeFill="accent5"/>
            <w:vAlign w:val="bottom"/>
          </w:tcPr>
          <w:p w:rsidR="00CD2227" w:rsidRPr="00F12965" w:rsidRDefault="00CD2227" w:rsidP="00CD2227">
            <w:pPr>
              <w:pStyle w:val="Ttulo1"/>
              <w:outlineLvl w:val="0"/>
              <w:rPr>
                <w:b w:val="0"/>
              </w:rPr>
            </w:pPr>
            <w:r>
              <w:rPr>
                <w:b w:val="0"/>
              </w:rPr>
              <w:t>Resumen, introducción, objetivos, métodos y potencial impacto de los futuros hallazgos (máximo dos páginas)</w:t>
            </w:r>
          </w:p>
        </w:tc>
      </w:tr>
      <w:tr w:rsidR="00CD2227" w:rsidRPr="00E204FF" w:rsidTr="00CD2227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:rsidR="00CD2227" w:rsidRDefault="00CD2227" w:rsidP="00CD2227">
            <w:pPr>
              <w:pStyle w:val="Sinespaciado"/>
              <w:rPr>
                <w:sz w:val="8"/>
              </w:rPr>
            </w:pPr>
          </w:p>
          <w:p w:rsidR="00CD2227" w:rsidRDefault="00CD2227" w:rsidP="00CD2227">
            <w:pPr>
              <w:pStyle w:val="Sinespaciado"/>
              <w:rPr>
                <w:sz w:val="8"/>
              </w:rPr>
            </w:pPr>
          </w:p>
          <w:p w:rsidR="00CD2227" w:rsidRDefault="00CD2227" w:rsidP="00CD2227">
            <w:pPr>
              <w:pStyle w:val="Sinespaciado"/>
              <w:rPr>
                <w:sz w:val="8"/>
              </w:rPr>
            </w:pPr>
          </w:p>
          <w:p w:rsidR="00CD2227" w:rsidRDefault="00CD2227" w:rsidP="00CD2227">
            <w:pPr>
              <w:pStyle w:val="Sinespaciado"/>
              <w:rPr>
                <w:sz w:val="8"/>
              </w:rPr>
            </w:pPr>
          </w:p>
          <w:p w:rsidR="00CD2227" w:rsidRPr="00E204FF" w:rsidRDefault="00CD2227" w:rsidP="00CD2227">
            <w:pPr>
              <w:pStyle w:val="Sinespaciado"/>
              <w:rPr>
                <w:sz w:val="8"/>
              </w:rPr>
            </w:pPr>
          </w:p>
        </w:tc>
      </w:tr>
    </w:tbl>
    <w:p w:rsidR="00CD2227" w:rsidRDefault="00CD2227" w:rsidP="00E204FF">
      <w:pPr>
        <w:pStyle w:val="Sinespaciado"/>
      </w:pPr>
    </w:p>
    <w:p w:rsidR="00CD2227" w:rsidRPr="00CD2227" w:rsidRDefault="00CD2227" w:rsidP="00CD2227">
      <w:pPr>
        <w:rPr>
          <w:b/>
          <w:bCs/>
        </w:rPr>
      </w:pPr>
      <w:r w:rsidRPr="00CD2227">
        <w:rPr>
          <w:b/>
          <w:bCs/>
        </w:rPr>
        <w:t>. Resumen</w:t>
      </w:r>
    </w:p>
    <w:p w:rsidR="00CD2227" w:rsidRPr="00CD2227" w:rsidRDefault="00CD2227" w:rsidP="00CD2227">
      <w:pPr>
        <w:rPr>
          <w:b/>
          <w:bCs/>
        </w:rPr>
      </w:pPr>
      <w:r w:rsidRPr="00CD2227">
        <w:rPr>
          <w:b/>
          <w:bCs/>
        </w:rPr>
        <w:t>. Introducción</w:t>
      </w:r>
    </w:p>
    <w:p w:rsidR="00CD2227" w:rsidRPr="00CD2227" w:rsidRDefault="00CD2227" w:rsidP="00CD2227">
      <w:pPr>
        <w:rPr>
          <w:b/>
          <w:bCs/>
        </w:rPr>
      </w:pPr>
      <w:r w:rsidRPr="00CD2227">
        <w:rPr>
          <w:b/>
          <w:bCs/>
        </w:rPr>
        <w:t>. Objetivos</w:t>
      </w:r>
    </w:p>
    <w:p w:rsidR="00CD2227" w:rsidRPr="00CD2227" w:rsidRDefault="00CD2227" w:rsidP="00CD2227">
      <w:pPr>
        <w:rPr>
          <w:b/>
          <w:bCs/>
        </w:rPr>
      </w:pPr>
      <w:r w:rsidRPr="00CD2227">
        <w:rPr>
          <w:b/>
          <w:bCs/>
        </w:rPr>
        <w:t>. Métodos</w:t>
      </w:r>
    </w:p>
    <w:p w:rsidR="00CD2227" w:rsidRPr="00CD2227" w:rsidRDefault="00CD2227" w:rsidP="00CD2227">
      <w:pPr>
        <w:rPr>
          <w:b/>
          <w:bCs/>
        </w:rPr>
      </w:pPr>
      <w:r w:rsidRPr="00CD2227">
        <w:rPr>
          <w:b/>
          <w:bCs/>
        </w:rPr>
        <w:t xml:space="preserve">. Potencial impacto de los futuros hallazgos </w:t>
      </w:r>
    </w:p>
    <w:p w:rsidR="00CD2227" w:rsidRPr="00CD2227" w:rsidRDefault="00CD2227" w:rsidP="00CD2227"/>
    <w:p w:rsidR="00CD2227" w:rsidRP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Default="00CD2227" w:rsidP="00CD2227"/>
    <w:p w:rsidR="00CD2227" w:rsidRPr="00CD2227" w:rsidRDefault="00CD2227" w:rsidP="00CD2227">
      <w:bookmarkStart w:id="0" w:name="_GoBack"/>
      <w:bookmarkEnd w:id="0"/>
    </w:p>
    <w:sectPr w:rsidR="00CD2227" w:rsidRPr="00CD2227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429" w:rsidRDefault="007B7429" w:rsidP="000172E5">
      <w:pPr>
        <w:spacing w:after="0" w:line="240" w:lineRule="auto"/>
      </w:pPr>
      <w:r>
        <w:separator/>
      </w:r>
    </w:p>
  </w:endnote>
  <w:endnote w:type="continuationSeparator" w:id="0">
    <w:p w:rsidR="007B7429" w:rsidRDefault="007B742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FD5C81-D22C-0640-A474-DDC0752337AD}"/>
    <w:embedBold r:id="rId2" w:fontKey="{6E3DFC29-D429-9848-A612-7E678260CC09}"/>
    <w:embedItalic r:id="rId3" w:fontKey="{B1BC28A3-4850-F743-8822-2994C180EA4A}"/>
    <w:embedBoldItalic r:id="rId4" w:fontKey="{29553FEA-2A39-024E-ACB8-405540BFC669}"/>
  </w:font>
  <w:font w:name="Calibri">
    <w:altName w:val="Calibri"/>
    <w:panose1 w:val="020F0502020204030204"/>
    <w:charset w:val="00"/>
    <w:family w:val="swiss"/>
    <w:pitch w:val="variable"/>
    <w:sig w:usb0="00000003" w:usb1="00000000" w:usb2="00000000" w:usb3="00000000" w:csb0="00000001" w:csb1="00000000"/>
    <w:embedRegular r:id="rId5" w:fontKey="{6552E912-41D1-174C-85FA-0B7DB1DDC156}"/>
    <w:embedBold r:id="rId6" w:fontKey="{9E97D9DE-0351-8F41-B3F9-CC551B3CEAA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6977A77-0409-4C47-86E9-06EA98875D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E1BCAFA4-A15C-AC49-971F-83C9B1C7D709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490E5E52-124C-D847-9253-90CF3E328F1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4516B11-95E3-B043-A12A-926F0F1BEAFC}"/>
    <w:embedBold r:id="rId11" w:fontKey="{77966C11-A2E5-314E-89EB-2324318A9387}"/>
    <w:embedItalic r:id="rId12" w:fontKey="{CEBF2AB0-9A8A-A644-94D2-65493560929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9609485D-79DA-0247-B09B-2D6F1A21F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Look w:val="04A0" w:firstRow="1" w:lastRow="0" w:firstColumn="1" w:lastColumn="0" w:noHBand="0" w:noVBand="1"/>
    </w:tblPr>
    <w:tblGrid>
      <w:gridCol w:w="5812"/>
      <w:gridCol w:w="3119"/>
    </w:tblGrid>
    <w:tr w:rsidR="00311D4F" w:rsidRPr="00311D4F" w:rsidTr="00AC004B">
      <w:tc>
        <w:tcPr>
          <w:tcW w:w="5812" w:type="dxa"/>
          <w:vAlign w:val="center"/>
        </w:tcPr>
        <w:p w:rsidR="00311D4F" w:rsidRPr="00311D4F" w:rsidRDefault="00311D4F" w:rsidP="00AC004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</w:p>
      </w:tc>
      <w:tc>
        <w:tcPr>
          <w:tcW w:w="3119" w:type="dxa"/>
          <w:vAlign w:val="center"/>
        </w:tcPr>
        <w:p w:rsidR="00311D4F" w:rsidRPr="00311D4F" w:rsidRDefault="00CD2227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854710" cy="507277"/>
                <wp:effectExtent l="0" t="0" r="0" b="127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simbolo azulx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861" cy="523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429" w:rsidRDefault="007B7429" w:rsidP="000172E5">
      <w:pPr>
        <w:spacing w:after="0" w:line="240" w:lineRule="auto"/>
      </w:pPr>
      <w:r>
        <w:separator/>
      </w:r>
    </w:p>
  </w:footnote>
  <w:footnote w:type="continuationSeparator" w:id="0">
    <w:p w:rsidR="007B7429" w:rsidRDefault="007B742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2891325F" wp14:editId="65464153">
                    <wp:extent cx="647007" cy="640080"/>
                    <wp:effectExtent l="0" t="0" r="0" b="7620"/>
                    <wp:docPr id="4" name="Grupo 4" descr="icono de lista de comprobació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áfico 3" descr="Lis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áfico 1" descr="Portapapel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821B5F2" id="Grupo 4" o:spid="_x0000_s1026" alt="icono de lista de comprobación" style="width:50.95pt;height:50.4pt;mso-position-horizontal-relative:char;mso-position-vertical-relative:line" coordsize="6470,6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3" o:spid="_x0000_s1027" type="#_x0000_t75" alt="Lista" style="position:absolute;top:554;width:636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">
                      <v:imagedata r:id="rId5" o:title="Lista"/>
                    </v:shape>
                    <v:shape id="Gráfico 1" o:spid="_x0000_s1028" type="#_x0000_t75" alt="Portapapeles" style="position:absolute;left:69;width:6401;height:6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">
                      <v:imagedata r:id="rId6" o:title="Portapapele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CD2227" w:rsidP="00E204FF">
          <w:pPr>
            <w:pStyle w:val="Encabezado"/>
          </w:pPr>
          <w:r>
            <w:t>Memoria científico-técnica abreviada</w:t>
          </w:r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27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E0B23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B7429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C004B"/>
    <w:rsid w:val="00B337A2"/>
    <w:rsid w:val="00B560CE"/>
    <w:rsid w:val="00BD4753"/>
    <w:rsid w:val="00BD5CB1"/>
    <w:rsid w:val="00BE62EE"/>
    <w:rsid w:val="00C003BA"/>
    <w:rsid w:val="00C4602F"/>
    <w:rsid w:val="00C46878"/>
    <w:rsid w:val="00C6231D"/>
    <w:rsid w:val="00CB4A51"/>
    <w:rsid w:val="00CD2227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DFD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lazarosanchez/Library/Containers/com.microsoft.Word/Data/Library/Application%20Support/Microsoft/Office/16.0/DTS/Search/%7b8D5E9E52-1F72-FA41-8F6D-5B927F256C19%7dtf22359646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comida.dotx</Template>
  <TotalTime>0</TotalTime>
  <Pages>2</Pages>
  <Words>34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2024-01-12T11:45:00Z</dcterms:created>
  <dcterms:modified xsi:type="dcterms:W3CDTF">2024-01-12T11:50:00Z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