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Y="27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44"/>
        <w:gridCol w:w="110"/>
        <w:gridCol w:w="1986"/>
        <w:gridCol w:w="536"/>
        <w:gridCol w:w="1731"/>
        <w:gridCol w:w="2081"/>
      </w:tblGrid>
      <w:tr w:rsidR="000172E5" w:rsidRPr="00846B76" w:rsidTr="001132C3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:rsidR="000172E5" w:rsidRPr="00F12965" w:rsidRDefault="001132C3" w:rsidP="001132C3">
            <w:pPr>
              <w:pStyle w:val="Ttulo1"/>
              <w:outlineLvl w:val="0"/>
              <w:rPr>
                <w:b w:val="0"/>
              </w:rPr>
            </w:pPr>
            <w:r>
              <w:rPr>
                <w:b w:val="0"/>
              </w:rPr>
              <w:t xml:space="preserve">Datos del solicitante </w:t>
            </w:r>
          </w:p>
        </w:tc>
      </w:tr>
      <w:tr w:rsidR="0088580B" w:rsidRPr="00846B76" w:rsidTr="001132C3">
        <w:tc>
          <w:tcPr>
            <w:tcW w:w="1430" w:type="pct"/>
            <w:gridSpan w:val="2"/>
            <w:vAlign w:val="bottom"/>
          </w:tcPr>
          <w:p w:rsidR="0088580B" w:rsidRDefault="001132C3" w:rsidP="001132C3">
            <w:pPr>
              <w:pStyle w:val="Sangranormal"/>
            </w:pPr>
            <w:r>
              <w:t>Nombre y apellidos</w:t>
            </w:r>
          </w:p>
        </w:tc>
        <w:tc>
          <w:tcPr>
            <w:tcW w:w="3570" w:type="pct"/>
            <w:gridSpan w:val="5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1132C3"/>
        </w:tc>
      </w:tr>
      <w:tr w:rsidR="001132C3" w:rsidRPr="00846B76" w:rsidTr="001132C3">
        <w:trPr>
          <w:gridAfter w:val="2"/>
          <w:wAfter w:w="2112" w:type="pct"/>
        </w:trPr>
        <w:tc>
          <w:tcPr>
            <w:tcW w:w="1018" w:type="pct"/>
            <w:vAlign w:val="bottom"/>
          </w:tcPr>
          <w:p w:rsidR="001132C3" w:rsidRDefault="001132C3" w:rsidP="001132C3">
            <w:pPr>
              <w:pStyle w:val="Sangranormal"/>
            </w:pPr>
            <w:r>
              <w:t>DNI</w:t>
            </w:r>
          </w:p>
        </w:tc>
        <w:tc>
          <w:tcPr>
            <w:tcW w:w="1870" w:type="pct"/>
            <w:gridSpan w:val="4"/>
            <w:tcBorders>
              <w:bottom w:val="single" w:sz="4" w:space="0" w:color="auto"/>
            </w:tcBorders>
            <w:vAlign w:val="bottom"/>
          </w:tcPr>
          <w:p w:rsidR="001132C3" w:rsidRPr="00846B76" w:rsidRDefault="001132C3" w:rsidP="001132C3"/>
        </w:tc>
      </w:tr>
      <w:tr w:rsidR="00E204FF" w:rsidRPr="00E204FF" w:rsidTr="001132C3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:rsidR="00E204FF" w:rsidRDefault="00E204FF" w:rsidP="001132C3">
            <w:pPr>
              <w:pStyle w:val="Sinespaciado"/>
              <w:rPr>
                <w:sz w:val="8"/>
              </w:rPr>
            </w:pPr>
          </w:p>
          <w:p w:rsidR="001132C3" w:rsidRPr="00E204FF" w:rsidRDefault="001132C3" w:rsidP="001132C3">
            <w:pPr>
              <w:pStyle w:val="Sinespaciado"/>
              <w:rPr>
                <w:sz w:val="8"/>
              </w:rPr>
            </w:pPr>
          </w:p>
        </w:tc>
      </w:tr>
      <w:tr w:rsidR="00E204FF" w:rsidRPr="00E204FF" w:rsidTr="001132C3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:rsidR="00E204FF" w:rsidRPr="00E204FF" w:rsidRDefault="001132C3" w:rsidP="001132C3">
            <w:pPr>
              <w:pStyle w:val="Ttulo1"/>
              <w:outlineLvl w:val="0"/>
            </w:pPr>
            <w:r>
              <w:t>Datos de contacto</w:t>
            </w:r>
          </w:p>
        </w:tc>
      </w:tr>
      <w:tr w:rsidR="00E204FF" w:rsidRPr="00846B76" w:rsidTr="001132C3">
        <w:tc>
          <w:tcPr>
            <w:tcW w:w="1430" w:type="pct"/>
            <w:gridSpan w:val="2"/>
            <w:vAlign w:val="bottom"/>
          </w:tcPr>
          <w:p w:rsidR="00E204FF" w:rsidRPr="00E204FF" w:rsidRDefault="001132C3" w:rsidP="001132C3">
            <w:pPr>
              <w:pStyle w:val="Sangranormal"/>
            </w:pPr>
            <w:r>
              <w:t>Correo electrónico</w:t>
            </w:r>
          </w:p>
        </w:tc>
        <w:tc>
          <w:tcPr>
            <w:tcW w:w="3570" w:type="pct"/>
            <w:gridSpan w:val="5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1132C3"/>
        </w:tc>
      </w:tr>
      <w:tr w:rsidR="00E204FF" w:rsidRPr="00846B76" w:rsidTr="001132C3">
        <w:sdt>
          <w:sdtPr>
            <w:id w:val="-1368443858"/>
            <w:placeholder>
              <w:docPart w:val="7D07C079DCD2254CA889272C9374CD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:rsidR="00E204FF" w:rsidRPr="00E204FF" w:rsidRDefault="00E204FF" w:rsidP="001132C3">
                <w:pPr>
                  <w:pStyle w:val="Sangranormal"/>
                </w:pPr>
                <w:r w:rsidRPr="00E204FF">
                  <w:rPr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7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846B76" w:rsidRDefault="00E204FF" w:rsidP="001132C3"/>
        </w:tc>
      </w:tr>
      <w:tr w:rsidR="00E204FF" w:rsidRPr="00E204FF" w:rsidTr="001132C3">
        <w:tc>
          <w:tcPr>
            <w:tcW w:w="1430" w:type="pct"/>
            <w:gridSpan w:val="2"/>
            <w:vAlign w:val="bottom"/>
          </w:tcPr>
          <w:p w:rsidR="00E204FF" w:rsidRDefault="00E204FF" w:rsidP="001132C3">
            <w:pPr>
              <w:pStyle w:val="Sinespaciado"/>
              <w:rPr>
                <w:sz w:val="8"/>
              </w:rPr>
            </w:pPr>
          </w:p>
          <w:p w:rsidR="001132C3" w:rsidRPr="00E204FF" w:rsidRDefault="001132C3" w:rsidP="001132C3">
            <w:pPr>
              <w:pStyle w:val="Sinespaciado"/>
              <w:rPr>
                <w:sz w:val="8"/>
              </w:rPr>
            </w:pPr>
          </w:p>
        </w:tc>
        <w:tc>
          <w:tcPr>
            <w:tcW w:w="3570" w:type="pct"/>
            <w:gridSpan w:val="5"/>
            <w:vAlign w:val="bottom"/>
          </w:tcPr>
          <w:p w:rsidR="00E204FF" w:rsidRPr="00E204FF" w:rsidRDefault="00E204FF" w:rsidP="001132C3">
            <w:pPr>
              <w:pStyle w:val="Sinespaciado"/>
              <w:rPr>
                <w:sz w:val="8"/>
              </w:rPr>
            </w:pPr>
          </w:p>
        </w:tc>
      </w:tr>
      <w:tr w:rsidR="00E204FF" w:rsidRPr="00846B76" w:rsidTr="001132C3">
        <w:tc>
          <w:tcPr>
            <w:tcW w:w="5000" w:type="pct"/>
            <w:gridSpan w:val="7"/>
            <w:shd w:val="clear" w:color="auto" w:fill="731F1C" w:themeFill="accent5"/>
          </w:tcPr>
          <w:p w:rsidR="00E204FF" w:rsidRPr="00E204FF" w:rsidRDefault="001132C3" w:rsidP="001132C3">
            <w:pPr>
              <w:pStyle w:val="Ttulo1"/>
              <w:outlineLvl w:val="0"/>
            </w:pPr>
            <w:r>
              <w:t>Centro de trabajo</w:t>
            </w:r>
          </w:p>
        </w:tc>
      </w:tr>
      <w:tr w:rsidR="00E204FF" w:rsidRPr="00846B76" w:rsidTr="001132C3">
        <w:tc>
          <w:tcPr>
            <w:tcW w:w="1430" w:type="pct"/>
            <w:gridSpan w:val="2"/>
            <w:vAlign w:val="bottom"/>
          </w:tcPr>
          <w:p w:rsidR="00E204FF" w:rsidRDefault="001132C3" w:rsidP="001132C3">
            <w:pPr>
              <w:pStyle w:val="Sangranormal"/>
            </w:pPr>
            <w:r>
              <w:t>Nombre</w:t>
            </w:r>
          </w:p>
        </w:tc>
        <w:tc>
          <w:tcPr>
            <w:tcW w:w="3570" w:type="pct"/>
            <w:gridSpan w:val="5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1132C3">
            <w:pPr>
              <w:spacing w:before="240"/>
            </w:pPr>
          </w:p>
        </w:tc>
      </w:tr>
      <w:tr w:rsidR="00E204FF" w:rsidRPr="00846B76" w:rsidTr="001132C3">
        <w:tc>
          <w:tcPr>
            <w:tcW w:w="1491" w:type="pct"/>
            <w:gridSpan w:val="3"/>
            <w:vAlign w:val="bottom"/>
          </w:tcPr>
          <w:p w:rsidR="00E204FF" w:rsidRDefault="001132C3" w:rsidP="001132C3">
            <w:pPr>
              <w:pStyle w:val="Sangranormal"/>
            </w:pPr>
            <w:r>
              <w:t>Dirección</w:t>
            </w:r>
          </w:p>
        </w:tc>
        <w:tc>
          <w:tcPr>
            <w:tcW w:w="3509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1132C3">
            <w:pPr>
              <w:spacing w:before="240"/>
            </w:pPr>
          </w:p>
        </w:tc>
      </w:tr>
      <w:tr w:rsidR="00E204FF" w:rsidRPr="00846B76" w:rsidTr="001132C3">
        <w:sdt>
          <w:sdtPr>
            <w:id w:val="83577009"/>
            <w:placeholder>
              <w:docPart w:val="F4BD36954B683B49B18F6217825996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gridSpan w:val="3"/>
                <w:vAlign w:val="bottom"/>
              </w:tcPr>
              <w:p w:rsidR="00E204FF" w:rsidRPr="00846B76" w:rsidRDefault="00E204FF" w:rsidP="001132C3">
                <w:pPr>
                  <w:pStyle w:val="Sangranormal"/>
                </w:pPr>
                <w:r w:rsidRPr="00B32A93">
                  <w:rPr>
                    <w:lang w:bidi="es-ES"/>
                  </w:rPr>
                  <w:t>Teléfono</w:t>
                </w:r>
              </w:p>
            </w:tc>
          </w:sdtContent>
        </w:sdt>
        <w:tc>
          <w:tcPr>
            <w:tcW w:w="1100" w:type="pct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1132C3">
            <w:pPr>
              <w:spacing w:before="240"/>
            </w:pPr>
          </w:p>
        </w:tc>
        <w:sdt>
          <w:sdtPr>
            <w:id w:val="-1074967882"/>
            <w:placeholder>
              <w:docPart w:val="551A1C173468614DAFBBA304D1AB70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6" w:type="pct"/>
                <w:gridSpan w:val="2"/>
                <w:vAlign w:val="bottom"/>
              </w:tcPr>
              <w:p w:rsidR="00E204FF" w:rsidRPr="00846B76" w:rsidRDefault="00E204FF" w:rsidP="001132C3">
                <w:pPr>
                  <w:spacing w:before="120"/>
                </w:pPr>
                <w:r>
                  <w:rPr>
                    <w:lang w:bidi="es-ES"/>
                  </w:rPr>
                  <w:t>Teléfono alternativo</w:t>
                </w:r>
              </w:p>
            </w:tc>
          </w:sdtContent>
        </w:sdt>
        <w:tc>
          <w:tcPr>
            <w:tcW w:w="1153" w:type="pct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1132C3">
            <w:pPr>
              <w:spacing w:before="240"/>
            </w:pPr>
          </w:p>
        </w:tc>
      </w:tr>
    </w:tbl>
    <w:p w:rsidR="000172E5" w:rsidRDefault="000172E5" w:rsidP="00E204FF">
      <w:pPr>
        <w:pStyle w:val="Sinespaciado"/>
      </w:pPr>
    </w:p>
    <w:p w:rsidR="001132C3" w:rsidRPr="001132C3" w:rsidRDefault="001132C3" w:rsidP="001132C3"/>
    <w:p w:rsidR="001132C3" w:rsidRPr="001132C3" w:rsidRDefault="001132C3" w:rsidP="001132C3"/>
    <w:p w:rsidR="001132C3" w:rsidRDefault="001132C3" w:rsidP="001132C3">
      <w:pPr>
        <w:tabs>
          <w:tab w:val="left" w:pos="5520"/>
        </w:tabs>
      </w:pPr>
    </w:p>
    <w:p w:rsidR="001132C3" w:rsidRDefault="001132C3" w:rsidP="001132C3">
      <w:pPr>
        <w:tabs>
          <w:tab w:val="left" w:pos="5520"/>
        </w:tabs>
      </w:pPr>
    </w:p>
    <w:p w:rsidR="001132C3" w:rsidRDefault="001132C3" w:rsidP="001132C3">
      <w:pPr>
        <w:tabs>
          <w:tab w:val="left" w:pos="5520"/>
        </w:tabs>
      </w:pPr>
      <w:bookmarkStart w:id="0" w:name="_GoBack"/>
      <w:bookmarkEnd w:id="0"/>
    </w:p>
    <w:p w:rsidR="001132C3" w:rsidRDefault="001132C3" w:rsidP="001132C3">
      <w:pPr>
        <w:tabs>
          <w:tab w:val="left" w:pos="5520"/>
        </w:tabs>
      </w:pPr>
    </w:p>
    <w:p w:rsidR="001132C3" w:rsidRPr="001132C3" w:rsidRDefault="001132C3" w:rsidP="001132C3">
      <w:pPr>
        <w:tabs>
          <w:tab w:val="left" w:pos="5520"/>
        </w:tabs>
        <w:jc w:val="center"/>
        <w:rPr>
          <w:b/>
          <w:bCs/>
        </w:rPr>
      </w:pPr>
      <w:r w:rsidRPr="001132C3">
        <w:rPr>
          <w:b/>
          <w:bCs/>
        </w:rPr>
        <w:t xml:space="preserve">Firma: </w:t>
      </w:r>
    </w:p>
    <w:p w:rsidR="001132C3" w:rsidRPr="001132C3" w:rsidRDefault="001132C3" w:rsidP="001132C3"/>
    <w:p w:rsidR="001132C3" w:rsidRPr="001132C3" w:rsidRDefault="001132C3" w:rsidP="001132C3"/>
    <w:p w:rsidR="001132C3" w:rsidRPr="001132C3" w:rsidRDefault="001132C3" w:rsidP="001132C3"/>
    <w:p w:rsidR="001132C3" w:rsidRPr="001132C3" w:rsidRDefault="001132C3" w:rsidP="001132C3"/>
    <w:p w:rsidR="001132C3" w:rsidRPr="001132C3" w:rsidRDefault="001132C3" w:rsidP="001132C3"/>
    <w:p w:rsidR="001132C3" w:rsidRPr="001132C3" w:rsidRDefault="001132C3" w:rsidP="001132C3"/>
    <w:p w:rsidR="001132C3" w:rsidRPr="001132C3" w:rsidRDefault="001132C3" w:rsidP="001132C3"/>
    <w:sectPr w:rsidR="001132C3" w:rsidRPr="001132C3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DF8" w:rsidRDefault="00F40DF8" w:rsidP="000172E5">
      <w:pPr>
        <w:spacing w:after="0" w:line="240" w:lineRule="auto"/>
      </w:pPr>
      <w:r>
        <w:separator/>
      </w:r>
    </w:p>
  </w:endnote>
  <w:endnote w:type="continuationSeparator" w:id="0">
    <w:p w:rsidR="00F40DF8" w:rsidRDefault="00F40DF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8CAA74-0995-BD47-988E-C8157E5621AD}"/>
    <w:embedBold r:id="rId2" w:fontKey="{CE809366-D61E-F148-84F8-55477E9E4979}"/>
    <w:embedItalic r:id="rId3" w:fontKey="{4875D30C-7CE7-694F-B1ED-F26650190C37}"/>
    <w:embedBoldItalic r:id="rId4" w:fontKey="{784542F7-FF20-F244-87C6-E6AE71A436FA}"/>
  </w:font>
  <w:font w:name="Calibri">
    <w:altName w:val="Calibri"/>
    <w:panose1 w:val="020F0502020204030204"/>
    <w:charset w:val="00"/>
    <w:family w:val="swiss"/>
    <w:pitch w:val="variable"/>
    <w:sig w:usb0="00000003" w:usb1="00000000" w:usb2="00000000" w:usb3="00000000" w:csb0="00000001" w:csb1="00000000"/>
    <w:embedRegular r:id="rId5" w:fontKey="{38BB1EED-70CF-ED48-8B6B-D5271FCA4A87}"/>
    <w:embedBold r:id="rId6" w:fontKey="{B973BF6C-F059-CA48-BC48-BB9786F7B20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7D710C9-B429-634E-BDB0-12352E1885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09568319-4613-774E-A62E-063916AC447C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3631ACA4-8018-4A49-9B43-77BAD96E418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29451525-399A-D94A-B015-B2F871A96FF2}"/>
    <w:embedBold r:id="rId11" w:fontKey="{85516286-9D8E-F24F-AB61-F4218C81E7FF}"/>
    <w:embedItalic r:id="rId12" w:fontKey="{416E5172-56D9-664B-8964-0213B35EB79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AEC3FD5B-C348-BE45-B507-4D44BD7CA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1132C3" w:rsidRPr="00311D4F" w:rsidTr="00AC004B">
      <w:tc>
        <w:tcPr>
          <w:tcW w:w="5812" w:type="dxa"/>
          <w:vAlign w:val="center"/>
        </w:tcPr>
        <w:p w:rsidR="00311D4F" w:rsidRPr="00311D4F" w:rsidRDefault="00311D4F" w:rsidP="00AC004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</w:p>
      </w:tc>
      <w:tc>
        <w:tcPr>
          <w:tcW w:w="3119" w:type="dxa"/>
          <w:vAlign w:val="center"/>
        </w:tcPr>
        <w:p w:rsidR="00311D4F" w:rsidRPr="00311D4F" w:rsidRDefault="001132C3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706141" cy="419100"/>
                <wp:effectExtent l="0" t="0" r="508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simbolo azulx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831" cy="429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DF8" w:rsidRDefault="00F40DF8" w:rsidP="000172E5">
      <w:pPr>
        <w:spacing w:after="0" w:line="240" w:lineRule="auto"/>
      </w:pPr>
      <w:r>
        <w:separator/>
      </w:r>
    </w:p>
  </w:footnote>
  <w:footnote w:type="continuationSeparator" w:id="0">
    <w:p w:rsidR="00F40DF8" w:rsidRDefault="00F40DF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6" w:type="dxa"/>
      <w:tblInd w:w="620" w:type="dxa"/>
      <w:tblLook w:val="04A0" w:firstRow="1" w:lastRow="0" w:firstColumn="1" w:lastColumn="0" w:noHBand="0" w:noVBand="1"/>
    </w:tblPr>
    <w:tblGrid>
      <w:gridCol w:w="1336"/>
      <w:gridCol w:w="7690"/>
    </w:tblGrid>
    <w:tr w:rsidR="00B337A2" w:rsidRPr="00B337A2" w:rsidTr="001132C3">
      <w:trPr>
        <w:trHeight w:val="990"/>
      </w:trPr>
      <w:tc>
        <w:tcPr>
          <w:tcW w:w="1336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2891325F" wp14:editId="65464153">
                    <wp:extent cx="647007" cy="640080"/>
                    <wp:effectExtent l="0" t="0" r="0" b="7620"/>
                    <wp:docPr id="4" name="Grupo 4" descr="icono de lista de comprob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áfico 1" descr="Portapapel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6549BE3" id="Grupo 4" o:spid="_x0000_s1026" alt="icono de lista de comprobación" style="width:50.95pt;height:50.4pt;mso-position-horizontal-relative:char;mso-position-vertical-relative:line" coordsize="6470,6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3" o:spid="_x0000_s1027" type="#_x0000_t75" alt="Lista" style="position:absolute;top:554;width:636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">
                      <v:imagedata r:id="rId5" o:title="Lista"/>
                    </v:shape>
                    <v:shape id="Gráfico 1" o:spid="_x0000_s1028" type="#_x0000_t75" alt="Portapapeles" style="position:absolute;left:69;width:6401;height:6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">
                      <v:imagedata r:id="rId6" o:title="Portapapele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90" w:type="dxa"/>
          <w:vAlign w:val="center"/>
        </w:tcPr>
        <w:p w:rsidR="00B337A2" w:rsidRPr="00E204FF" w:rsidRDefault="001132C3" w:rsidP="00E204FF">
          <w:pPr>
            <w:pStyle w:val="Encabezado"/>
          </w:pPr>
          <w:r>
            <w:t>FORMULARIO DE SOLICITUD</w:t>
          </w: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2C3"/>
    <w:rsid w:val="000172E5"/>
    <w:rsid w:val="00052382"/>
    <w:rsid w:val="0006568A"/>
    <w:rsid w:val="00076F0F"/>
    <w:rsid w:val="00084253"/>
    <w:rsid w:val="000D1F49"/>
    <w:rsid w:val="001036CE"/>
    <w:rsid w:val="001132C3"/>
    <w:rsid w:val="001727C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40DF8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DFD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lazarosanchez/Library/Containers/com.microsoft.Word/Data/Library/Application%20Support/Microsoft/Office/16.0/DTS/Search/%7b8D5E9E52-1F72-FA41-8F6D-5B927F256C19%7dtf2235964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07C079DCD2254CA889272C9374C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2048B-0287-E04A-99F5-67194894DBD8}"/>
      </w:docPartPr>
      <w:docPartBody>
        <w:p w:rsidR="00000000" w:rsidRDefault="00B6469B">
          <w:pPr>
            <w:pStyle w:val="7D07C079DCD2254CA889272C9374CDE5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F4BD36954B683B49B18F62178259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695A5-5FDF-7743-A189-182025F7AF35}"/>
      </w:docPartPr>
      <w:docPartBody>
        <w:p w:rsidR="00000000" w:rsidRDefault="00B6469B">
          <w:pPr>
            <w:pStyle w:val="F4BD36954B683B49B18F621782599644"/>
          </w:pPr>
          <w:r w:rsidRPr="00B32A93">
            <w:rPr>
              <w:lang w:bidi="es-ES"/>
            </w:rPr>
            <w:t>Teléfono</w:t>
          </w:r>
        </w:p>
      </w:docPartBody>
    </w:docPart>
    <w:docPart>
      <w:docPartPr>
        <w:name w:val="551A1C173468614DAFBBA304D1AB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0CB4-F8CD-0B43-B9E8-120B361A6FFD}"/>
      </w:docPartPr>
      <w:docPartBody>
        <w:p w:rsidR="00000000" w:rsidRDefault="00B6469B">
          <w:pPr>
            <w:pStyle w:val="551A1C173468614DAFBBA304D1AB708C"/>
          </w:pPr>
          <w:r>
            <w:rPr>
              <w:lang w:bidi="es-ES"/>
            </w:rPr>
            <w:t>Teléfono alternativo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69B"/>
    <w:rsid w:val="00B6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F499254E8A8464DA659B0090603D52E">
    <w:name w:val="0F499254E8A8464DA659B0090603D52E"/>
  </w:style>
  <w:style w:type="paragraph" w:customStyle="1" w:styleId="8C84D0B13E1AB84EAA4E5902A998F351">
    <w:name w:val="8C84D0B13E1AB84EAA4E5902A998F351"/>
  </w:style>
  <w:style w:type="paragraph" w:customStyle="1" w:styleId="5921AC8700EEEC43B03A9E11A6DB26E0">
    <w:name w:val="5921AC8700EEEC43B03A9E11A6DB26E0"/>
  </w:style>
  <w:style w:type="paragraph" w:customStyle="1" w:styleId="5A4035D3A0BA77429679ACF0BBA0E389">
    <w:name w:val="5A4035D3A0BA77429679ACF0BBA0E389"/>
  </w:style>
  <w:style w:type="paragraph" w:customStyle="1" w:styleId="BE69574493A66A4FB45F6A1784298120">
    <w:name w:val="BE69574493A66A4FB45F6A1784298120"/>
  </w:style>
  <w:style w:type="paragraph" w:customStyle="1" w:styleId="D30BB326824DB9419559D73DDC41F820">
    <w:name w:val="D30BB326824DB9419559D73DDC41F820"/>
  </w:style>
  <w:style w:type="paragraph" w:customStyle="1" w:styleId="33A847C7DA3D234596A348E1D1D0C49B">
    <w:name w:val="33A847C7DA3D234596A348E1D1D0C49B"/>
  </w:style>
  <w:style w:type="paragraph" w:customStyle="1" w:styleId="7D07C079DCD2254CA889272C9374CDE5">
    <w:name w:val="7D07C079DCD2254CA889272C9374CDE5"/>
  </w:style>
  <w:style w:type="paragraph" w:customStyle="1" w:styleId="6E2C83D7700A344A82C2EE981ECF53D7">
    <w:name w:val="6E2C83D7700A344A82C2EE981ECF53D7"/>
  </w:style>
  <w:style w:type="paragraph" w:customStyle="1" w:styleId="AC9C2581163DDE4F9114570D8493965F">
    <w:name w:val="AC9C2581163DDE4F9114570D8493965F"/>
  </w:style>
  <w:style w:type="paragraph" w:customStyle="1" w:styleId="0D0C6409CA4EB942AF2F2304E9B49548">
    <w:name w:val="0D0C6409CA4EB942AF2F2304E9B49548"/>
  </w:style>
  <w:style w:type="paragraph" w:customStyle="1" w:styleId="D8B605A6BC69AB4C8AB9B8D059A79C85">
    <w:name w:val="D8B605A6BC69AB4C8AB9B8D059A79C85"/>
  </w:style>
  <w:style w:type="paragraph" w:customStyle="1" w:styleId="F4BD36954B683B49B18F621782599644">
    <w:name w:val="F4BD36954B683B49B18F621782599644"/>
  </w:style>
  <w:style w:type="paragraph" w:customStyle="1" w:styleId="551A1C173468614DAFBBA304D1AB708C">
    <w:name w:val="551A1C173468614DAFBBA304D1AB708C"/>
  </w:style>
  <w:style w:type="paragraph" w:customStyle="1" w:styleId="FFB883F1AEAB6D478F36FB7DAC6690BC">
    <w:name w:val="FFB883F1AEAB6D478F36FB7DAC6690BC"/>
  </w:style>
  <w:style w:type="paragraph" w:customStyle="1" w:styleId="AF1DF964E92E6B45BE9368DAB03FCF38">
    <w:name w:val="AF1DF964E92E6B45BE9368DAB03FCF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comida.dotx</Template>
  <TotalTime>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2024-01-12T11:38:00Z</dcterms:created>
  <dcterms:modified xsi:type="dcterms:W3CDTF">2024-01-12T11:45:00Z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